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headerReference w:type="firs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A5DDA" w14:textId="77777777" w:rsidR="009B7D05" w:rsidRDefault="009B7D05" w:rsidP="00A24B5D">
      <w:pPr>
        <w:spacing w:after="0" w:line="240" w:lineRule="auto"/>
      </w:pPr>
      <w:r>
        <w:separator/>
      </w:r>
    </w:p>
  </w:endnote>
  <w:endnote w:type="continuationSeparator" w:id="0">
    <w:p w14:paraId="3C005246" w14:textId="77777777" w:rsidR="009B7D05" w:rsidRDefault="009B7D05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BF722" w14:textId="77777777" w:rsidR="009B7D05" w:rsidRDefault="009B7D05" w:rsidP="00A24B5D">
      <w:pPr>
        <w:spacing w:after="0" w:line="240" w:lineRule="auto"/>
      </w:pPr>
      <w:r>
        <w:separator/>
      </w:r>
    </w:p>
  </w:footnote>
  <w:footnote w:type="continuationSeparator" w:id="0">
    <w:p w14:paraId="5104D8DD" w14:textId="77777777" w:rsidR="009B7D05" w:rsidRDefault="009B7D05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E9764" w14:textId="69534159" w:rsidR="00A24B5D" w:rsidRDefault="002D3091">
    <w:pPr>
      <w:pStyle w:val="Koptekst"/>
    </w:pPr>
    <w:r>
      <w:rPr>
        <w:noProof/>
      </w:rPr>
      <w:pict w14:anchorId="39FEF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672" o:spid="_x0000_s2077" type="#_x0000_t75" style="position:absolute;margin-left:0;margin-top:0;width:943.15pt;height:637.45pt;z-index:-251657216;mso-position-horizontal:center;mso-position-horizontal-relative:margin;mso-position-vertical:center;mso-position-vertical-relative:margin" o:allowincell="f">
          <v:imagedata r:id="rId1" o:title="KNGU Diploma DG Freerunning Parkou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A5519" w14:textId="05055E1E" w:rsidR="00A24B5D" w:rsidRDefault="002D3091">
    <w:pPr>
      <w:pStyle w:val="Koptekst"/>
    </w:pPr>
    <w:r>
      <w:rPr>
        <w:noProof/>
      </w:rPr>
      <w:pict w14:anchorId="39F85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673" o:spid="_x0000_s2078" type="#_x0000_t75" style="position:absolute;margin-left:-171.75pt;margin-top:-106.05pt;width:943.15pt;height:637.45pt;z-index:-251656192;mso-position-horizontal-relative:margin;mso-position-vertical-relative:margin" o:allowincell="f">
          <v:imagedata r:id="rId1" o:title="KNGU Diploma DG Freerunning Parkou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75F96" w14:textId="6F60E02B" w:rsidR="00A24B5D" w:rsidRDefault="002D3091">
    <w:pPr>
      <w:pStyle w:val="Koptekst"/>
    </w:pPr>
    <w:r>
      <w:rPr>
        <w:noProof/>
      </w:rPr>
      <w:pict w14:anchorId="7284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671" o:spid="_x0000_s2076" type="#_x0000_t75" style="position:absolute;margin-left:0;margin-top:0;width:943.15pt;height:637.45pt;z-index:-251658240;mso-position-horizontal:center;mso-position-horizontal-relative:margin;mso-position-vertical:center;mso-position-vertical-relative:margin" o:allowincell="f">
          <v:imagedata r:id="rId1" o:title="KNGU Diploma DG Freerunning Parkou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attachedTemplate r:id="rId1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2D3091"/>
    <w:rsid w:val="00301774"/>
    <w:rsid w:val="003525B5"/>
    <w:rsid w:val="004A574C"/>
    <w:rsid w:val="006372A5"/>
    <w:rsid w:val="0070267D"/>
    <w:rsid w:val="009B668D"/>
    <w:rsid w:val="009B7D05"/>
    <w:rsid w:val="00A24B5D"/>
    <w:rsid w:val="00CC3123"/>
    <w:rsid w:val="00DA74F1"/>
    <w:rsid w:val="00E8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2020-06-25T15:12:00Z</dcterms:created>
  <dcterms:modified xsi:type="dcterms:W3CDTF">2020-06-25T15:12:00Z</dcterms:modified>
</cp:coreProperties>
</file>